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B28821" w14:textId="77777777" w:rsidR="007F5B63" w:rsidRPr="00377ABD" w:rsidRDefault="007602AF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ENTIDAD: ASOCIACION NACIONAL DE PENTATLON MODERNO DE GUATEMALA</w:t>
      </w:r>
    </w:p>
    <w:p w14:paraId="5C1D1328" w14:textId="77777777" w:rsidR="007602AF" w:rsidRPr="00377ABD" w:rsidRDefault="007602AF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DIRECCIÓN: 3a. CALLE 16-15 ZONA 15. COLONIA JARDINES DE MINERVA</w:t>
      </w:r>
    </w:p>
    <w:p w14:paraId="6274D613" w14:textId="77777777" w:rsidR="007602AF" w:rsidRPr="00377ABD" w:rsidRDefault="007602AF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HORARIO DE ATENCIÓN: 09:00 A 17:00 HRS.</w:t>
      </w:r>
    </w:p>
    <w:p w14:paraId="37457576" w14:textId="77777777" w:rsidR="007602AF" w:rsidRPr="00377ABD" w:rsidRDefault="007602AF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TELÉFONO: 2369-4542</w:t>
      </w:r>
    </w:p>
    <w:p w14:paraId="7EB8128B" w14:textId="77777777" w:rsidR="007602AF" w:rsidRPr="00377ABD" w:rsidRDefault="00A36759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427AE51C" wp14:editId="7FB43CA2">
            <wp:simplePos x="0" y="0"/>
            <wp:positionH relativeFrom="column">
              <wp:posOffset>-600710</wp:posOffset>
            </wp:positionH>
            <wp:positionV relativeFrom="paragraph">
              <wp:posOffset>170815</wp:posOffset>
            </wp:positionV>
            <wp:extent cx="2105025" cy="1534795"/>
            <wp:effectExtent l="0" t="0" r="9525" b="8255"/>
            <wp:wrapSquare wrapText="bothSides"/>
            <wp:docPr id="5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2AF" w:rsidRPr="00377ABD">
        <w:rPr>
          <w:b/>
          <w:color w:val="003963" w:themeColor="accent2" w:themeShade="80"/>
          <w:sz w:val="20"/>
        </w:rPr>
        <w:t>ENCARGADO DE ACTUALIZACIÓN: UNIDAD DE INFORMACION PUBLICA</w:t>
      </w:r>
    </w:p>
    <w:p w14:paraId="76AC672A" w14:textId="2F885602" w:rsidR="007602AF" w:rsidRPr="00377ABD" w:rsidRDefault="007602AF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 xml:space="preserve">FECHA DE ACTUALIZACIÓN: </w:t>
      </w:r>
      <w:r w:rsidR="00414151">
        <w:rPr>
          <w:b/>
          <w:color w:val="003963" w:themeColor="accent2" w:themeShade="80"/>
          <w:sz w:val="20"/>
        </w:rPr>
        <w:t xml:space="preserve">20 de </w:t>
      </w:r>
      <w:proofErr w:type="gramStart"/>
      <w:r w:rsidR="004A62DE">
        <w:rPr>
          <w:b/>
          <w:color w:val="003963" w:themeColor="accent2" w:themeShade="80"/>
          <w:sz w:val="20"/>
        </w:rPr>
        <w:t>Abril</w:t>
      </w:r>
      <w:proofErr w:type="gramEnd"/>
      <w:r w:rsidR="008A5F73">
        <w:rPr>
          <w:b/>
          <w:color w:val="003963" w:themeColor="accent2" w:themeShade="80"/>
          <w:sz w:val="20"/>
        </w:rPr>
        <w:t>, 2023</w:t>
      </w:r>
    </w:p>
    <w:p w14:paraId="4EFE9C16" w14:textId="750A3C6B" w:rsidR="007602AF" w:rsidRDefault="007602AF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CORRESPONDE A</w:t>
      </w:r>
      <w:r w:rsidR="00A36759">
        <w:rPr>
          <w:b/>
          <w:color w:val="003963" w:themeColor="accent2" w:themeShade="80"/>
          <w:sz w:val="20"/>
        </w:rPr>
        <w:t>:</w:t>
      </w:r>
      <w:r w:rsidR="00560C7B">
        <w:rPr>
          <w:b/>
          <w:color w:val="003963" w:themeColor="accent2" w:themeShade="80"/>
          <w:sz w:val="20"/>
        </w:rPr>
        <w:t xml:space="preserve"> </w:t>
      </w:r>
      <w:r w:rsidR="004A62DE">
        <w:rPr>
          <w:b/>
          <w:color w:val="003963" w:themeColor="accent2" w:themeShade="80"/>
          <w:sz w:val="20"/>
        </w:rPr>
        <w:t>MARZO</w:t>
      </w:r>
      <w:r w:rsidR="00CF6AF4">
        <w:rPr>
          <w:b/>
          <w:color w:val="003963" w:themeColor="accent2" w:themeShade="80"/>
          <w:sz w:val="20"/>
        </w:rPr>
        <w:t xml:space="preserve"> 202</w:t>
      </w:r>
      <w:r w:rsidR="008A5F73">
        <w:rPr>
          <w:b/>
          <w:color w:val="003963" w:themeColor="accent2" w:themeShade="80"/>
          <w:sz w:val="20"/>
        </w:rPr>
        <w:t>3</w:t>
      </w:r>
      <w:bookmarkStart w:id="0" w:name="_GoBack"/>
      <w:bookmarkEnd w:id="0"/>
    </w:p>
    <w:p w14:paraId="18B6CC24" w14:textId="77777777" w:rsidR="00377ABD" w:rsidRDefault="00377ABD" w:rsidP="007602AF">
      <w:pPr>
        <w:spacing w:after="0"/>
        <w:ind w:left="3240"/>
        <w:jc w:val="center"/>
        <w:rPr>
          <w:b/>
          <w:color w:val="003963" w:themeColor="accent2" w:themeShade="80"/>
          <w:sz w:val="20"/>
        </w:rPr>
      </w:pPr>
    </w:p>
    <w:p w14:paraId="37C233E1" w14:textId="77777777" w:rsidR="00377ABD" w:rsidRDefault="00377ABD" w:rsidP="007602AF">
      <w:pPr>
        <w:spacing w:after="0"/>
        <w:ind w:left="3240"/>
        <w:jc w:val="center"/>
        <w:rPr>
          <w:b/>
          <w:color w:val="003963" w:themeColor="accent2" w:themeShade="80"/>
          <w:sz w:val="20"/>
        </w:rPr>
      </w:pPr>
    </w:p>
    <w:p w14:paraId="304D1E6C" w14:textId="77777777" w:rsidR="00377ABD" w:rsidRDefault="00D44D95" w:rsidP="000E7083">
      <w:pPr>
        <w:spacing w:after="0"/>
        <w:ind w:left="4140"/>
        <w:rPr>
          <w:b/>
          <w:color w:val="003963" w:themeColor="accent2" w:themeShade="80"/>
          <w:sz w:val="20"/>
        </w:rPr>
      </w:pPr>
      <w:r>
        <w:rPr>
          <w:b/>
          <w:noProof/>
          <w:color w:val="0072C7" w:themeColor="accent2"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870E69" wp14:editId="184099DB">
                <wp:simplePos x="0" y="0"/>
                <wp:positionH relativeFrom="column">
                  <wp:posOffset>2742594</wp:posOffset>
                </wp:positionH>
                <wp:positionV relativeFrom="paragraph">
                  <wp:posOffset>24765</wp:posOffset>
                </wp:positionV>
                <wp:extent cx="3905250" cy="0"/>
                <wp:effectExtent l="0" t="19050" r="19050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BEB6A0" id="Conector recto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95pt,1.95pt" to="523.4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" strokecolor="#2c567a [3204]" strokeweight="3pt">
                <v:stroke joinstyle="miter"/>
              </v:line>
            </w:pict>
          </mc:Fallback>
        </mc:AlternateContent>
      </w:r>
    </w:p>
    <w:p w14:paraId="1994ED5A" w14:textId="77777777" w:rsidR="00383BC6" w:rsidRPr="00383BC6" w:rsidRDefault="00383BC6" w:rsidP="00383BC6">
      <w:pPr>
        <w:autoSpaceDE w:val="0"/>
        <w:autoSpaceDN w:val="0"/>
        <w:adjustRightInd w:val="0"/>
        <w:spacing w:after="0"/>
        <w:ind w:left="1440"/>
        <w:jc w:val="center"/>
        <w:rPr>
          <w:b/>
          <w:bCs/>
          <w:color w:val="000000"/>
          <w:sz w:val="24"/>
          <w:szCs w:val="144"/>
          <w:lang w:val="es-GT"/>
        </w:rPr>
      </w:pPr>
    </w:p>
    <w:p w14:paraId="0162608E" w14:textId="77777777" w:rsidR="006A65ED" w:rsidRDefault="006A65ED" w:rsidP="006A65ED">
      <w:pPr>
        <w:autoSpaceDE w:val="0"/>
        <w:autoSpaceDN w:val="0"/>
        <w:adjustRightInd w:val="0"/>
        <w:spacing w:after="0"/>
        <w:ind w:right="904"/>
        <w:jc w:val="center"/>
        <w:rPr>
          <w:b/>
          <w:bCs/>
          <w:color w:val="002060"/>
          <w:sz w:val="56"/>
          <w:szCs w:val="144"/>
          <w:lang w:val="es-GT"/>
        </w:rPr>
      </w:pPr>
    </w:p>
    <w:p w14:paraId="361EC64F" w14:textId="77777777" w:rsidR="006A65ED" w:rsidRDefault="006A65ED" w:rsidP="006A65ED">
      <w:pPr>
        <w:autoSpaceDE w:val="0"/>
        <w:autoSpaceDN w:val="0"/>
        <w:adjustRightInd w:val="0"/>
        <w:spacing w:after="0"/>
        <w:ind w:right="904"/>
        <w:jc w:val="center"/>
        <w:rPr>
          <w:b/>
          <w:bCs/>
          <w:color w:val="002060"/>
          <w:sz w:val="56"/>
          <w:szCs w:val="144"/>
          <w:lang w:val="es-GT"/>
        </w:rPr>
      </w:pPr>
    </w:p>
    <w:p w14:paraId="55AA8A4F" w14:textId="77777777" w:rsidR="006A65ED" w:rsidRDefault="006A65ED" w:rsidP="006A65ED">
      <w:pPr>
        <w:autoSpaceDE w:val="0"/>
        <w:autoSpaceDN w:val="0"/>
        <w:adjustRightInd w:val="0"/>
        <w:spacing w:after="0"/>
        <w:ind w:right="904"/>
        <w:jc w:val="center"/>
        <w:rPr>
          <w:b/>
          <w:bCs/>
          <w:color w:val="002060"/>
          <w:sz w:val="56"/>
          <w:szCs w:val="144"/>
          <w:lang w:val="es-GT"/>
        </w:rPr>
      </w:pPr>
    </w:p>
    <w:p w14:paraId="0A88D431" w14:textId="77777777" w:rsidR="00134CF1" w:rsidRDefault="00134CF1" w:rsidP="006A65ED">
      <w:pPr>
        <w:autoSpaceDE w:val="0"/>
        <w:autoSpaceDN w:val="0"/>
        <w:adjustRightInd w:val="0"/>
        <w:spacing w:after="0"/>
        <w:ind w:right="904"/>
        <w:jc w:val="center"/>
        <w:rPr>
          <w:b/>
          <w:color w:val="003963" w:themeColor="accent2" w:themeShade="80"/>
          <w:sz w:val="52"/>
          <w:lang w:val="es-GT"/>
        </w:rPr>
      </w:pPr>
    </w:p>
    <w:p w14:paraId="3E4106F6" w14:textId="77777777" w:rsidR="00402AE7" w:rsidRPr="00402AE7" w:rsidRDefault="00402AE7" w:rsidP="006A65ED">
      <w:pPr>
        <w:autoSpaceDE w:val="0"/>
        <w:autoSpaceDN w:val="0"/>
        <w:adjustRightInd w:val="0"/>
        <w:spacing w:after="0"/>
        <w:ind w:right="904"/>
        <w:jc w:val="center"/>
        <w:rPr>
          <w:b/>
          <w:color w:val="003963" w:themeColor="accent2" w:themeShade="80"/>
          <w:sz w:val="52"/>
          <w:lang w:val="es-GT"/>
        </w:rPr>
      </w:pPr>
    </w:p>
    <w:p w14:paraId="5FB4D6D2" w14:textId="77777777" w:rsidR="008E0C1F" w:rsidRPr="00402AE7" w:rsidRDefault="008E0C1F" w:rsidP="008E0C1F">
      <w:pPr>
        <w:autoSpaceDE w:val="0"/>
        <w:autoSpaceDN w:val="0"/>
        <w:adjustRightInd w:val="0"/>
        <w:spacing w:after="0"/>
        <w:rPr>
          <w:color w:val="000000"/>
          <w:sz w:val="24"/>
          <w:szCs w:val="24"/>
          <w:lang w:val="es-GT"/>
        </w:rPr>
      </w:pPr>
    </w:p>
    <w:p w14:paraId="37A20CC2" w14:textId="77777777" w:rsidR="006A65ED" w:rsidRPr="00422F78" w:rsidRDefault="00402AE7" w:rsidP="00402AE7">
      <w:pPr>
        <w:ind w:right="904"/>
        <w:jc w:val="center"/>
        <w:rPr>
          <w:b/>
          <w:color w:val="003963" w:themeColor="accent2" w:themeShade="80"/>
          <w:sz w:val="52"/>
        </w:rPr>
      </w:pPr>
      <w:r w:rsidRPr="00402AE7">
        <w:rPr>
          <w:b/>
          <w:color w:val="003963" w:themeColor="accent2" w:themeShade="80"/>
          <w:sz w:val="52"/>
        </w:rPr>
        <w:t>La Asociación no realiza Contratos, Licencias o Concesiones para el Usufructo o Explotación de bienes del Estado.</w:t>
      </w:r>
    </w:p>
    <w:p w14:paraId="5ED0397A" w14:textId="77777777" w:rsidR="000E7083" w:rsidRPr="00422F78" w:rsidRDefault="000E7083" w:rsidP="000E7083">
      <w:pPr>
        <w:pStyle w:val="Default"/>
        <w:rPr>
          <w:b/>
          <w:color w:val="003963" w:themeColor="accent2" w:themeShade="80"/>
          <w:sz w:val="20"/>
          <w:lang w:val="es-GT"/>
        </w:rPr>
      </w:pPr>
    </w:p>
    <w:p w14:paraId="7539F6B4" w14:textId="77777777" w:rsidR="00383BC6" w:rsidRDefault="00383BC6" w:rsidP="000E7083">
      <w:pPr>
        <w:pStyle w:val="Default"/>
        <w:rPr>
          <w:b/>
          <w:color w:val="003963" w:themeColor="accent2" w:themeShade="80"/>
          <w:sz w:val="20"/>
          <w:lang w:val="es-GT"/>
        </w:rPr>
      </w:pPr>
    </w:p>
    <w:p w14:paraId="4BBA3B1F" w14:textId="77777777" w:rsidR="00383BC6" w:rsidRPr="00D44D95" w:rsidRDefault="00383BC6" w:rsidP="000E7083">
      <w:pPr>
        <w:pStyle w:val="Default"/>
        <w:rPr>
          <w:b/>
          <w:color w:val="003963" w:themeColor="accent2" w:themeShade="80"/>
          <w:sz w:val="20"/>
          <w:lang w:val="es-GT"/>
        </w:rPr>
      </w:pPr>
    </w:p>
    <w:sectPr w:rsidR="00383BC6" w:rsidRPr="00D44D95" w:rsidSect="00D44D95">
      <w:headerReference w:type="default" r:id="rId12"/>
      <w:footerReference w:type="default" r:id="rId13"/>
      <w:type w:val="continuous"/>
      <w:pgSz w:w="12240" w:h="15840" w:code="1"/>
      <w:pgMar w:top="270" w:right="116" w:bottom="360" w:left="1140" w:header="720" w:footer="1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7DC32" w14:textId="77777777" w:rsidR="00120A01" w:rsidRDefault="00120A01" w:rsidP="00590471">
      <w:r>
        <w:separator/>
      </w:r>
    </w:p>
  </w:endnote>
  <w:endnote w:type="continuationSeparator" w:id="0">
    <w:p w14:paraId="0E07A2BA" w14:textId="77777777" w:rsidR="00120A01" w:rsidRDefault="00120A0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27CF59" w14:textId="77777777" w:rsidR="0030390D" w:rsidRDefault="0030390D" w:rsidP="00D25D71">
    <w:pPr>
      <w:pStyle w:val="Default"/>
    </w:pPr>
  </w:p>
  <w:p w14:paraId="434A6711" w14:textId="77777777" w:rsidR="0030390D" w:rsidRPr="00D25D71" w:rsidRDefault="0030390D" w:rsidP="00D25D71">
    <w:pPr>
      <w:pStyle w:val="Piedepgina"/>
      <w:ind w:left="-1080"/>
      <w:jc w:val="center"/>
      <w:rPr>
        <w:sz w:val="12"/>
      </w:rPr>
    </w:pPr>
    <w:r w:rsidRPr="00D25D71">
      <w:rPr>
        <w:b/>
        <w:bCs/>
        <w:sz w:val="16"/>
        <w:szCs w:val="28"/>
      </w:rPr>
      <w:t xml:space="preserve">(Base legal Decreto 57-2008, artículo 10 numeral </w:t>
    </w:r>
    <w:r w:rsidR="00134CF1">
      <w:rPr>
        <w:b/>
        <w:bCs/>
        <w:sz w:val="16"/>
        <w:szCs w:val="28"/>
      </w:rPr>
      <w:t>1</w:t>
    </w:r>
    <w:r w:rsidR="00402AE7">
      <w:rPr>
        <w:b/>
        <w:bCs/>
        <w:sz w:val="16"/>
        <w:szCs w:val="28"/>
      </w:rPr>
      <w:t>6</w:t>
    </w:r>
    <w:r w:rsidRPr="00D25D71">
      <w:rPr>
        <w:b/>
        <w:bCs/>
        <w:sz w:val="16"/>
        <w:szCs w:val="28"/>
      </w:rPr>
      <w:t>)</w:t>
    </w:r>
    <w:r>
      <w:rPr>
        <w:b/>
        <w:bCs/>
        <w:sz w:val="16"/>
        <w:szCs w:val="28"/>
      </w:rPr>
      <w:t xml:space="preserve"> INFORMACIÓN PÚBLICA DE OFICIO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09FBEA" w14:textId="77777777" w:rsidR="00120A01" w:rsidRDefault="00120A01" w:rsidP="00590471">
      <w:r>
        <w:separator/>
      </w:r>
    </w:p>
  </w:footnote>
  <w:footnote w:type="continuationSeparator" w:id="0">
    <w:p w14:paraId="10536AAE" w14:textId="77777777" w:rsidR="00120A01" w:rsidRDefault="00120A0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43EDF" w14:textId="77777777" w:rsidR="0030390D" w:rsidRPr="001259E4" w:rsidRDefault="0030390D" w:rsidP="00060042">
    <w:pPr>
      <w:pStyle w:val="Textoindependiente"/>
    </w:pPr>
    <w:r w:rsidRPr="001259E4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CDFD601" wp14:editId="7221B8CE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6805DC9" id="Grupo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">
              <v:group id="Grupo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1259E4">
      <w:rPr>
        <w:noProof/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C52A5B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FADB1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FD68E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0BC44D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A4726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ECBEE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7D0FC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2E701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9280F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1A980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FA2C7B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1F64BF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9D16C2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0126E1C"/>
    <w:multiLevelType w:val="hybridMultilevel"/>
    <w:tmpl w:val="D0EC6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02AF"/>
    <w:rsid w:val="000106F6"/>
    <w:rsid w:val="00026D2E"/>
    <w:rsid w:val="0005123D"/>
    <w:rsid w:val="00055B72"/>
    <w:rsid w:val="00060042"/>
    <w:rsid w:val="0008685D"/>
    <w:rsid w:val="00097DE6"/>
    <w:rsid w:val="000E7083"/>
    <w:rsid w:val="000F2F48"/>
    <w:rsid w:val="00112FD7"/>
    <w:rsid w:val="00115C13"/>
    <w:rsid w:val="0011648E"/>
    <w:rsid w:val="00120A01"/>
    <w:rsid w:val="001253DD"/>
    <w:rsid w:val="001259E4"/>
    <w:rsid w:val="00134CF1"/>
    <w:rsid w:val="00150ABD"/>
    <w:rsid w:val="0016447B"/>
    <w:rsid w:val="00164F3C"/>
    <w:rsid w:val="00181803"/>
    <w:rsid w:val="001D16E5"/>
    <w:rsid w:val="001E54B0"/>
    <w:rsid w:val="001E6A25"/>
    <w:rsid w:val="001F09BC"/>
    <w:rsid w:val="00204C4A"/>
    <w:rsid w:val="00222466"/>
    <w:rsid w:val="00236632"/>
    <w:rsid w:val="00266536"/>
    <w:rsid w:val="00266D3B"/>
    <w:rsid w:val="0029260E"/>
    <w:rsid w:val="002B11E2"/>
    <w:rsid w:val="002B4549"/>
    <w:rsid w:val="002B5152"/>
    <w:rsid w:val="002B56E0"/>
    <w:rsid w:val="002C2211"/>
    <w:rsid w:val="002E5101"/>
    <w:rsid w:val="0030390D"/>
    <w:rsid w:val="00310F17"/>
    <w:rsid w:val="00325A76"/>
    <w:rsid w:val="003326CB"/>
    <w:rsid w:val="00376291"/>
    <w:rsid w:val="003763B9"/>
    <w:rsid w:val="00377ABD"/>
    <w:rsid w:val="00380FD1"/>
    <w:rsid w:val="00383BC6"/>
    <w:rsid w:val="00383D02"/>
    <w:rsid w:val="00384CE1"/>
    <w:rsid w:val="003951EE"/>
    <w:rsid w:val="003B6C1F"/>
    <w:rsid w:val="00402AE7"/>
    <w:rsid w:val="00414151"/>
    <w:rsid w:val="00422F78"/>
    <w:rsid w:val="004905EF"/>
    <w:rsid w:val="004A62DE"/>
    <w:rsid w:val="004C5BF2"/>
    <w:rsid w:val="004D3444"/>
    <w:rsid w:val="004D7B1F"/>
    <w:rsid w:val="004E158A"/>
    <w:rsid w:val="0054154C"/>
    <w:rsid w:val="005471D7"/>
    <w:rsid w:val="00547933"/>
    <w:rsid w:val="00560C7B"/>
    <w:rsid w:val="00565C77"/>
    <w:rsid w:val="0056708E"/>
    <w:rsid w:val="005801E5"/>
    <w:rsid w:val="00590471"/>
    <w:rsid w:val="005A4385"/>
    <w:rsid w:val="005D01FA"/>
    <w:rsid w:val="005D45DC"/>
    <w:rsid w:val="006156AC"/>
    <w:rsid w:val="00625347"/>
    <w:rsid w:val="00651D12"/>
    <w:rsid w:val="00654CCC"/>
    <w:rsid w:val="00665511"/>
    <w:rsid w:val="006716D8"/>
    <w:rsid w:val="006920F0"/>
    <w:rsid w:val="006978BB"/>
    <w:rsid w:val="006A65ED"/>
    <w:rsid w:val="006C020C"/>
    <w:rsid w:val="006D79A8"/>
    <w:rsid w:val="007043A4"/>
    <w:rsid w:val="007148C7"/>
    <w:rsid w:val="007575B6"/>
    <w:rsid w:val="007602AF"/>
    <w:rsid w:val="00775099"/>
    <w:rsid w:val="007C43FE"/>
    <w:rsid w:val="007F5B63"/>
    <w:rsid w:val="00803A0A"/>
    <w:rsid w:val="008164A5"/>
    <w:rsid w:val="00817E4C"/>
    <w:rsid w:val="00834503"/>
    <w:rsid w:val="00845EB5"/>
    <w:rsid w:val="00846CB9"/>
    <w:rsid w:val="008809FA"/>
    <w:rsid w:val="0089449E"/>
    <w:rsid w:val="008A1E6E"/>
    <w:rsid w:val="008A5F73"/>
    <w:rsid w:val="008B108C"/>
    <w:rsid w:val="008B190C"/>
    <w:rsid w:val="008B3F38"/>
    <w:rsid w:val="008C2CFC"/>
    <w:rsid w:val="008E0C1F"/>
    <w:rsid w:val="008E60A2"/>
    <w:rsid w:val="008F1811"/>
    <w:rsid w:val="00917B44"/>
    <w:rsid w:val="009442F2"/>
    <w:rsid w:val="009475DC"/>
    <w:rsid w:val="00967B93"/>
    <w:rsid w:val="00976A14"/>
    <w:rsid w:val="009B591F"/>
    <w:rsid w:val="009D1A8F"/>
    <w:rsid w:val="009D5904"/>
    <w:rsid w:val="00A11708"/>
    <w:rsid w:val="00A31B16"/>
    <w:rsid w:val="00A36759"/>
    <w:rsid w:val="00A8342A"/>
    <w:rsid w:val="00A9496A"/>
    <w:rsid w:val="00AE68A8"/>
    <w:rsid w:val="00B32143"/>
    <w:rsid w:val="00B37318"/>
    <w:rsid w:val="00B6466C"/>
    <w:rsid w:val="00B76CDA"/>
    <w:rsid w:val="00BE021A"/>
    <w:rsid w:val="00C14078"/>
    <w:rsid w:val="00C46E7D"/>
    <w:rsid w:val="00C83A18"/>
    <w:rsid w:val="00CC1E8B"/>
    <w:rsid w:val="00CD2321"/>
    <w:rsid w:val="00CE1E3D"/>
    <w:rsid w:val="00CF6AF4"/>
    <w:rsid w:val="00D053FA"/>
    <w:rsid w:val="00D25D71"/>
    <w:rsid w:val="00D26515"/>
    <w:rsid w:val="00D44D95"/>
    <w:rsid w:val="00D82063"/>
    <w:rsid w:val="00E02428"/>
    <w:rsid w:val="00E26AED"/>
    <w:rsid w:val="00E40AE4"/>
    <w:rsid w:val="00E42FE0"/>
    <w:rsid w:val="00E73AB8"/>
    <w:rsid w:val="00E77B5E"/>
    <w:rsid w:val="00E86C3C"/>
    <w:rsid w:val="00E90A60"/>
    <w:rsid w:val="00E91BBD"/>
    <w:rsid w:val="00EB1EE3"/>
    <w:rsid w:val="00ED47F7"/>
    <w:rsid w:val="00EE7E09"/>
    <w:rsid w:val="00F0223C"/>
    <w:rsid w:val="00F03E93"/>
    <w:rsid w:val="00F158F2"/>
    <w:rsid w:val="00F3235D"/>
    <w:rsid w:val="00F509FC"/>
    <w:rsid w:val="00F6328F"/>
    <w:rsid w:val="00F878BD"/>
    <w:rsid w:val="00F92360"/>
    <w:rsid w:val="00FA0077"/>
    <w:rsid w:val="00FB5016"/>
    <w:rsid w:val="00FC7653"/>
    <w:rsid w:val="00FE147B"/>
    <w:rsid w:val="00FE7401"/>
    <w:rsid w:val="00FF0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4BD7FB9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976A14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76A1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76A14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customStyle="1" w:styleId="Mencionar1">
    <w:name w:val="Mencionar1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customStyle="1" w:styleId="Tablanormal11">
    <w:name w:val="Tabla normal 1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21">
    <w:name w:val="Tabla normal 21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normal31">
    <w:name w:val="Tabla normal 31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normal41">
    <w:name w:val="Tabla normal 41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51">
    <w:name w:val="Tabla normal 51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Tabladelista1clara1">
    <w:name w:val="Tabla de lista 1 clara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1clara-nfasis11">
    <w:name w:val="Tabla de lista 1 clara - Énfasis 1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1clara-nfasis21">
    <w:name w:val="Tabla de lista 1 clara - Énfasis 2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1clara-nfasis31">
    <w:name w:val="Tabla de lista 1 clara - Énfasis 3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1clara-nfasis41">
    <w:name w:val="Tabla de lista 1 clara - Énfasis 4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1clara-nfasis51">
    <w:name w:val="Tabla de lista 1 clara - Énfasis 5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1clara-nfasis61">
    <w:name w:val="Tabla de lista 1 clara - Énfasis 6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21">
    <w:name w:val="Tabla de lista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2-nfasis11">
    <w:name w:val="Tabla de lista 2 - Énfasis 1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2-nfasis21">
    <w:name w:val="Tabla de lista 2 - Énfasis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2-nfasis31">
    <w:name w:val="Tabla de lista 2 - Énfasis 3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2-nfasis41">
    <w:name w:val="Tabla de lista 2 - Énfasis 4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2-nfasis51">
    <w:name w:val="Tabla de lista 2 - Énfasis 5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2-nfasis61">
    <w:name w:val="Tabla de lista 2 - Énfasis 6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31">
    <w:name w:val="Tabla de lista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ladelista3-nfasis11">
    <w:name w:val="Tabla de lista 3 - Énfasis 1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Tabladelista3-nfasis21">
    <w:name w:val="Tabla de lista 3 - Énfasis 2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Tabladelista3-nfasis31">
    <w:name w:val="Tabla de lista 3 - Énfasis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Tabladelista3-nfasis41">
    <w:name w:val="Tabla de lista 3 - Énfasis 4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Tabladelista3-nfasis51">
    <w:name w:val="Tabla de lista 3 - Énfasis 5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Tabladelista3-nfasis61">
    <w:name w:val="Tabla de lista 3 - Énfasis 6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Tabladelista41">
    <w:name w:val="Tabla de lista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4-nfasis11">
    <w:name w:val="Tabla de lista 4 - Énfasis 1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4-nfasis21">
    <w:name w:val="Tabla de lista 4 - Énfasis 2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4-nfasis41">
    <w:name w:val="Tabla de lista 4 - Énfasis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4-nfasis51">
    <w:name w:val="Tabla de lista 4 - Énfasis 5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4-nfasis61">
    <w:name w:val="Tabla de lista 4 - Énfasis 6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5oscura1">
    <w:name w:val="Tabla de lista 5 oscura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11">
    <w:name w:val="Tabla de lista 5 oscura - Énfasis 1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21">
    <w:name w:val="Tabla de lista 5 oscura - Énfasis 2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31">
    <w:name w:val="Tabla de lista 5 oscura - Énfasis 3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41">
    <w:name w:val="Tabla de lista 5 oscura - Énfasis 4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51">
    <w:name w:val="Tabla de lista 5 oscura - Énfasis 5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61">
    <w:name w:val="Tabla de lista 5 oscura - Énfasis 6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6concolores1">
    <w:name w:val="Tabla de lista 6 con colores1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6concolores-nfasis11">
    <w:name w:val="Tabla de lista 6 con colores - Énfasis 1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6concolores-nfasis21">
    <w:name w:val="Tabla de lista 6 con colores - Énfasis 21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6concolores-nfasis31">
    <w:name w:val="Tabla de lista 6 con colores - Énfasis 31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6concolores-nfasis41">
    <w:name w:val="Tabla de lista 6 con colores - Énfasis 41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6concolores-nfasis51">
    <w:name w:val="Tabla de lista 6 con colores - Énfasis 51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6concolores-nfasis61">
    <w:name w:val="Tabla de lista 6 con colores - Énfasis 61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7concolores1">
    <w:name w:val="Tabla de lista 7 con colores1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11">
    <w:name w:val="Tabla de lista 7 con colores - Énfasis 1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21">
    <w:name w:val="Tabla de lista 7 con colores - Énfasis 21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31">
    <w:name w:val="Tabla de lista 7 con colores - Énfasis 31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41">
    <w:name w:val="Tabla de lista 7 con colores - Énfasis 41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51">
    <w:name w:val="Tabla de lista 7 con colores - Énfasis 51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61">
    <w:name w:val="Tabla de lista 7 con colores - Énfasis 61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clara1">
    <w:name w:val="Tabla con cuadrícula clara1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aconcuadrcula1clara1">
    <w:name w:val="Tabla con cuadrícula 1 clara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11">
    <w:name w:val="Tabla con cuadrícula 1 clara - Énfasis 1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o-nfasis21">
    <w:name w:val="Tabla con cuadrícula 1 Claro - Énfasis 2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31">
    <w:name w:val="Tabla con cuadrícula 1 clara - Énfasis 3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41">
    <w:name w:val="Tabla con cuadrícula 1 clara - Énfasis 4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51">
    <w:name w:val="Tabla con cuadrícula 1 clara - Énfasis 5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61">
    <w:name w:val="Tabla con cuadrícula 1 clara - Énfasis 6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1">
    <w:name w:val="Tabla de cuadrícula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2-nfasis11">
    <w:name w:val="Tabla con cuadrícula 2 - Énfasis 1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2-nfasis21">
    <w:name w:val="Tabla con cuadrícula 2 - Énfasis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2-nfasis31">
    <w:name w:val="Tabla con cuadrícula 2 - Énfasis 3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2-nfasis41">
    <w:name w:val="Tabla con cuadrícula 2 - Énfasis 4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2-nfasis51">
    <w:name w:val="Tabla con cuadrícula 2 - Énfasis 5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2-nfasis61">
    <w:name w:val="Tabla con cuadrícula 2 - Énfasis 6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cuadrcula31">
    <w:name w:val="Tabla de cuadrícula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concuadrcula3-nfasis11">
    <w:name w:val="Tabla con cuadrícula 3 - Énfasis 1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Tablaconcuadrcula3-nfasis21">
    <w:name w:val="Tabla con cuadrícula 3 - Énfasis 2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Tablaconcuadrcula3-nfasis31">
    <w:name w:val="Tabla con cuadrícula 3 - Énfasis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Tablaconcuadrcula3-nfasis41">
    <w:name w:val="Tabla con cuadrícula 3 - Énfasis 4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Tablaconcuadrcula3-nfasis51">
    <w:name w:val="Tabla con cuadrícula 3 - Énfasis 5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Tablaconcuadrcula3-nfasis61">
    <w:name w:val="Tabla con cuadrícula 3 - Énfasis 6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Tabladecuadrcula41">
    <w:name w:val="Tabla de cuadrícula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4-nfasis11">
    <w:name w:val="Tabla con cuadrícula 4 - Énfasis 1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4-nfasis21">
    <w:name w:val="Tabla con cuadrícula 4 - Énfasis 2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4-nfasis31">
    <w:name w:val="Tabla con cuadrícula 4 - Énfasis 3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4-nfasis41">
    <w:name w:val="Tabla con cuadrícula 4 - Énfasis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4-nfasis51">
    <w:name w:val="Tabla con cuadrícula 4 - Énfasis 5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4-nfasis61">
    <w:name w:val="Tabla con cuadrícula 4 - Énfasis 6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concuadrcula5oscura1">
    <w:name w:val="Tabla con cuadrícula 5 oscura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aconcuadrcula5oscura-nfasis11">
    <w:name w:val="Tabla con cuadrícula 5 oscura - Énfasis 1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Tablaconcuadrcula5oscura-nfasis21">
    <w:name w:val="Tabla con cuadrícula 5 oscura - Énfasis 2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Tablaconcuadrcula5oscura-nfasis31">
    <w:name w:val="Tabla con cuadrícula 5 oscura - Énfasis 3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Tablaconcuadrcula5oscura-nfasis41">
    <w:name w:val="Tabla con cuadrícula 5 oscura - Énfasis 4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Tablaconcuadrcula5oscura-nfasis51">
    <w:name w:val="Tabla con cuadrícula 5 oscura - Énfasis 5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Tablaconcuadrcula5oscura-nfasis61">
    <w:name w:val="Tabla con cuadrícula 5 oscura - Énfasis 6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Tablaconcuadrcula6concolores1">
    <w:name w:val="Tabla con cuadrícula 6 con colores1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6concolores-nfasis11">
    <w:name w:val="Tabla con cuadrícula 6 con colores - Énfasis 1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6concolores-nfasis21">
    <w:name w:val="Tabla con cuadrícula 6 con colores - Énfasis 21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6concolores-nfasis31">
    <w:name w:val="Tabla con cuadrícula 6 con colores - Énfasis 31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6concolores-nfasis41">
    <w:name w:val="Tabla con cuadrícula 6 con colores - Énfasis 41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6concolores-nfasis51">
    <w:name w:val="Tabla con cuadrícula 6 con colores - Énfasis 51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6concolores-nfasis61">
    <w:name w:val="Tabla con cuadrícula 6 con colores - Énfasis 61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concuadrcula7concolores1">
    <w:name w:val="Tabla con cuadrícula 7 con colores1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concuadrcula7concolores-nfasis11">
    <w:name w:val="Tabla con cuadrícula 7 con colores - Énfasis 1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Tablaconcuadrcula7concolores-nfasis21">
    <w:name w:val="Tabla con cuadrícula 7 con colores - Énfasis 21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Tablaconcuadrcula7concolores-nfasis31">
    <w:name w:val="Tabla con cuadrícula 7 con colores - Énfasis 31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Tablaconcuadrcula7concolores-nfasis41">
    <w:name w:val="Tabla con cuadrícula 7 con colores - Énfasis 41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Tablaconcuadrcula7concolores-nfasis51">
    <w:name w:val="Tabla con cuadrícula 7 con colores - Énfasis 51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Tablaconcuadrcula7concolores-nfasis61">
    <w:name w:val="Tabla con cuadrícula 7 con colores - Énfasis 61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976A14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A36759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nta\AppData\Roaming\Microsoft\Plantillas\Carta%20de%20presentaci&#243;n%20con%20esferas%20azules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5D8AAA-6E4A-4304-A327-90B58E693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con esferas azules</Template>
  <TotalTime>0</TotalTime>
  <Pages>1</Pages>
  <Words>68</Words>
  <Characters>374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2020-05-14T16:11:00Z</dcterms:created>
  <dcterms:modified xsi:type="dcterms:W3CDTF">2023-04-20T23:24:00Z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